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0C10D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D931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5FD69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705E204C" w:rsidR="00A03728" w:rsidRDefault="00CB0824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May 1</w:t>
      </w:r>
      <w:r w:rsidR="008416DF">
        <w:rPr>
          <w:rFonts w:ascii="Univers" w:hAnsi="Univers"/>
        </w:rPr>
        <w:t>7</w:t>
      </w:r>
      <w:r>
        <w:rPr>
          <w:rFonts w:ascii="Univers" w:hAnsi="Univers"/>
        </w:rPr>
        <w:t>, 2021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47ACB7FC" w:rsidR="00A03728" w:rsidRDefault="008416D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CB0824">
        <w:rPr>
          <w:rFonts w:ascii="Univers" w:hAnsi="Univers"/>
        </w:rPr>
        <w:t>2</w:t>
      </w:r>
      <w:r>
        <w:rPr>
          <w:rFonts w:ascii="Univers" w:hAnsi="Univers"/>
        </w:rPr>
        <w:t>0</w:t>
      </w:r>
      <w:r w:rsidR="00AA5120">
        <w:rPr>
          <w:rFonts w:ascii="Univers" w:hAnsi="Univers"/>
        </w:rPr>
        <w:t>-</w:t>
      </w:r>
      <w:r w:rsidR="00EC5529">
        <w:rPr>
          <w:rFonts w:ascii="Univers" w:hAnsi="Univers"/>
        </w:rPr>
        <w:t>2021</w:t>
      </w:r>
    </w:p>
    <w:p w14:paraId="2353CB4F" w14:textId="29CE2169" w:rsidR="00A03728" w:rsidRDefault="009663C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VIDEO SURVEILLANCE SYSTEM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EC5529">
        <w:rPr>
          <w:rFonts w:ascii="Univers" w:hAnsi="Univers"/>
        </w:rPr>
        <w:t>Thursday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>
        <w:rPr>
          <w:rFonts w:ascii="Univers" w:hAnsi="Univers"/>
        </w:rPr>
        <w:t>June 3</w:t>
      </w:r>
      <w:r w:rsidR="00CB0824">
        <w:rPr>
          <w:rFonts w:ascii="Univers" w:hAnsi="Univers"/>
        </w:rPr>
        <w:t>, 2021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1D1ECB58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CB0824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780B4DE4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CB0824">
        <w:rPr>
          <w:rFonts w:ascii="Univers" w:hAnsi="Univers"/>
          <w:u w:val="single"/>
        </w:rPr>
        <w:t>May 1</w:t>
      </w:r>
      <w:r w:rsidR="009663C3">
        <w:rPr>
          <w:rFonts w:ascii="Univers" w:hAnsi="Univers"/>
          <w:u w:val="single"/>
        </w:rPr>
        <w:t>9</w:t>
      </w:r>
      <w:r w:rsidR="00CB0824">
        <w:rPr>
          <w:rFonts w:ascii="Univers" w:hAnsi="Univers"/>
          <w:u w:val="single"/>
        </w:rPr>
        <w:t xml:space="preserve"> and May 2</w:t>
      </w:r>
      <w:r w:rsidR="009663C3">
        <w:rPr>
          <w:rFonts w:ascii="Univers" w:hAnsi="Univers"/>
          <w:u w:val="single"/>
        </w:rPr>
        <w:t>5</w:t>
      </w:r>
      <w:r w:rsidR="00CB0824">
        <w:rPr>
          <w:rFonts w:ascii="Univers" w:hAnsi="Univers"/>
          <w:u w:val="single"/>
        </w:rPr>
        <w:t>, 2021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181A6F-1B2B-42F7-B7B4-F6AAC892FD58}"/>
    <w:embedBold r:id="rId2" w:fontKey="{0B9C55D6-11B8-4BCA-9CF6-19C1BBA467C7}"/>
    <w:embedItalic r:id="rId3" w:fontKey="{5B4D2A55-C495-490F-9F09-271203786F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0DD3186-075B-44BB-A87D-3F0E731C8B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AA70C85-8C1F-407D-9817-22E2ACFB2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16C4E23-873F-467C-9EAC-3FB84A873369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4C7F0AE6-4863-4079-8CB5-E916F47FBB74}"/>
    <w:embedBold r:id="rId8" w:fontKey="{DEAF4470-C509-4BC0-8574-E15612FE351E}"/>
    <w:embedItalic r:id="rId9" w:fontKey="{A1EF8F54-11B8-4296-93AD-00DAB6DAA7A9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0" w:fontKey="{77F811A2-D797-4519-94A5-6525BE0163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23AF108-7880-4A77-8326-A79A7EF55F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B3DB14D-E998-47D3-9C4E-BDDDD13AFD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416DF"/>
    <w:rsid w:val="008704A8"/>
    <w:rsid w:val="008B1896"/>
    <w:rsid w:val="008C1F1E"/>
    <w:rsid w:val="008C4CEF"/>
    <w:rsid w:val="008E0F45"/>
    <w:rsid w:val="00916CD1"/>
    <w:rsid w:val="009264B7"/>
    <w:rsid w:val="009663C3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CB0824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4EC65-D3E2-4052-9258-BB16E8654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2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1086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2021-05-17T18:33:00Z</dcterms:created>
  <dcterms:modified xsi:type="dcterms:W3CDTF">2021-05-17T18:33:00Z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